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B6556" w14:textId="77777777" w:rsidR="005E185E" w:rsidRPr="005E185E" w:rsidRDefault="005E185E" w:rsidP="005E185E">
      <w:pPr>
        <w:pStyle w:val="ASNDtitel2"/>
        <w:rPr>
          <w:b/>
        </w:rPr>
      </w:pPr>
      <w:r w:rsidRPr="005E185E">
        <w:t>Denk mee over het toekomstige Sociaal Huis</w:t>
      </w:r>
    </w:p>
    <w:p w14:paraId="5E1677C0" w14:textId="77777777" w:rsidR="005E185E" w:rsidRDefault="005E185E" w:rsidP="005E185E">
      <w:pPr>
        <w:ind w:left="0"/>
      </w:pPr>
      <w:r>
        <w:t xml:space="preserve">Lokaal bestuur Assenede werkt </w:t>
      </w:r>
      <w:r w:rsidRPr="00EE6269">
        <w:t>aan de verdere uitwerking van een </w:t>
      </w:r>
      <w:r w:rsidRPr="00FD3371">
        <w:rPr>
          <w:b/>
          <w:bCs/>
        </w:rPr>
        <w:t>Sociaal Huis</w:t>
      </w:r>
      <w:r>
        <w:t>:</w:t>
      </w:r>
      <w:r w:rsidRPr="00EE6269">
        <w:t xml:space="preserve"> </w:t>
      </w:r>
      <w:r>
        <w:t>een plek waar inwoners terechtkunnen met vragen over hulp, welzijn, ondersteuning en andere sociale thema’s.</w:t>
      </w:r>
    </w:p>
    <w:p w14:paraId="1EFCD738" w14:textId="77777777" w:rsidR="005E185E" w:rsidRPr="005E185E" w:rsidRDefault="005E185E" w:rsidP="005E185E">
      <w:pPr>
        <w:ind w:left="0"/>
        <w:rPr>
          <w:b/>
          <w:bCs/>
        </w:rPr>
      </w:pPr>
      <w:r w:rsidRPr="00EE6269">
        <w:t xml:space="preserve">We willen </w:t>
      </w:r>
      <w:r>
        <w:t xml:space="preserve">onze inwoners hierover graag </w:t>
      </w:r>
      <w:r w:rsidRPr="000F198A">
        <w:t>consulteren</w:t>
      </w:r>
      <w:r>
        <w:t xml:space="preserve">: wat verwacht jij precies van zo’n plek? </w:t>
      </w:r>
      <w:r w:rsidRPr="005E185E">
        <w:rPr>
          <w:b/>
          <w:bCs/>
        </w:rPr>
        <w:t>Waarvoor zou jij er terecht willen? Wat vind je belangrijk? Wat kan vandaag beter? En hoe moet een Sociaal Huis aanvoelen?</w:t>
      </w:r>
    </w:p>
    <w:p w14:paraId="64D94A58" w14:textId="77777777" w:rsidR="005E185E" w:rsidRPr="00FD3371" w:rsidRDefault="005E185E" w:rsidP="005E185E">
      <w:pPr>
        <w:ind w:left="0"/>
      </w:pPr>
      <w:r w:rsidRPr="000F198A">
        <w:t xml:space="preserve">Met deze korte bevraging willen we jouw mening verzamelen. </w:t>
      </w:r>
      <w:r w:rsidRPr="005E185E">
        <w:t>Jouw antwoorden helpen ons om het toekomstige Sociaal Huis zo goed mogelijk af te stemmen op de noden van inwoners.</w:t>
      </w:r>
    </w:p>
    <w:p w14:paraId="7F060B59" w14:textId="77777777" w:rsidR="005E185E" w:rsidRDefault="005E185E" w:rsidP="005E185E">
      <w:pPr>
        <w:ind w:left="0"/>
      </w:pPr>
      <w:r w:rsidRPr="00EE6269">
        <w:t>De bevraging duurt slechts 2 à 3 minuten.</w:t>
      </w:r>
      <w:r>
        <w:t xml:space="preserve"> </w:t>
      </w:r>
      <w:r w:rsidRPr="00EE6269">
        <w:t>Er zijn geen juiste of foute antwoorden. </w:t>
      </w:r>
    </w:p>
    <w:p w14:paraId="524A06A5" w14:textId="77777777" w:rsidR="005E185E" w:rsidRPr="00EE6269" w:rsidRDefault="005E185E" w:rsidP="005E185E">
      <w:pPr>
        <w:ind w:left="0"/>
      </w:pPr>
    </w:p>
    <w:p w14:paraId="25EE5F6D" w14:textId="77777777" w:rsidR="005E185E" w:rsidRPr="00FD3371" w:rsidRDefault="005E185E" w:rsidP="005E185E">
      <w:pPr>
        <w:pStyle w:val="Lijstalinea"/>
        <w:numPr>
          <w:ilvl w:val="0"/>
          <w:numId w:val="3"/>
        </w:numPr>
        <w:spacing w:after="160" w:line="259" w:lineRule="auto"/>
        <w:ind w:left="0" w:right="0"/>
        <w:rPr>
          <w:b/>
          <w:bCs/>
        </w:rPr>
      </w:pPr>
      <w:r w:rsidRPr="00FD3371">
        <w:rPr>
          <w:b/>
          <w:bCs/>
        </w:rPr>
        <w:t xml:space="preserve">Waarvoor zou jij naar een Sociaal Huis komen? </w:t>
      </w:r>
    </w:p>
    <w:p w14:paraId="44CFA972" w14:textId="50AB0026" w:rsidR="005E185E" w:rsidRPr="005E185E" w:rsidRDefault="005E185E" w:rsidP="005E185E">
      <w:pPr>
        <w:ind w:left="0"/>
        <w:rPr>
          <w:i/>
          <w:iCs/>
          <w:sz w:val="20"/>
          <w:szCs w:val="22"/>
        </w:rPr>
      </w:pPr>
      <w:r w:rsidRPr="005E185E">
        <w:rPr>
          <w:i/>
          <w:iCs/>
          <w:sz w:val="20"/>
          <w:szCs w:val="22"/>
        </w:rPr>
        <w:t>Meerdere antwoorden mogelijk</w:t>
      </w:r>
      <w:r w:rsidRPr="005E185E">
        <w:rPr>
          <w:i/>
          <w:iCs/>
          <w:sz w:val="20"/>
          <w:szCs w:val="22"/>
        </w:rPr>
        <w:t>.</w:t>
      </w:r>
    </w:p>
    <w:p w14:paraId="6DA453E0" w14:textId="77777777" w:rsidR="005E185E" w:rsidRDefault="005E185E" w:rsidP="005E185E">
      <w:pPr>
        <w:ind w:left="0"/>
      </w:pPr>
      <w:r w:rsidRPr="00EE6269">
        <w:rPr>
          <w:rFonts w:ascii="Segoe UI Symbol" w:hAnsi="Segoe UI Symbol" w:cs="Segoe UI Symbol"/>
        </w:rPr>
        <w:t>☐</w:t>
      </w:r>
      <w:r w:rsidRPr="00EE6269">
        <w:t xml:space="preserve"> Voor informatie of advies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hulp of ondersteuning</w:t>
      </w:r>
      <w:r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financiële of sociale ondersteuning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vragen rond welzijn, gezin of opvoeding</w:t>
      </w:r>
      <w:r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administratieve </w:t>
      </w:r>
      <w:r>
        <w:t>hulp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een gesprek met een hulpverlener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Om </w:t>
      </w:r>
      <w:r>
        <w:t>te weten te komen bij welke dienst of organisatie ik terechtkan</w:t>
      </w:r>
      <w:r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</w:t>
      </w:r>
      <w:r>
        <w:t>Om geholpen te worden met een vraag die ik zelf moeilijk kan oplossen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ontmoeting</w:t>
      </w:r>
      <w:r>
        <w:t>,</w:t>
      </w:r>
      <w:r w:rsidRPr="00EE6269">
        <w:t xml:space="preserve"> activiteiten</w:t>
      </w:r>
      <w:r>
        <w:t xml:space="preserve"> of contacten met andere inwoners.</w:t>
      </w:r>
      <w:r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Voor vragen rond vrije tijd, sport of activiteiten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Iets anders, namelijk: </w:t>
      </w:r>
      <w:r>
        <w:t>…………………………………………………………………………………….</w:t>
      </w:r>
    </w:p>
    <w:p w14:paraId="472A5319" w14:textId="77777777" w:rsidR="005E185E" w:rsidRDefault="005E185E" w:rsidP="005E185E">
      <w:pPr>
        <w:ind w:left="0"/>
      </w:pPr>
    </w:p>
    <w:p w14:paraId="71F0A1EC" w14:textId="77777777" w:rsidR="005E185E" w:rsidRDefault="005E185E" w:rsidP="005E185E">
      <w:pPr>
        <w:ind w:left="0"/>
      </w:pPr>
    </w:p>
    <w:p w14:paraId="64A9C2F3" w14:textId="77777777" w:rsidR="005E185E" w:rsidRPr="00EE6269" w:rsidRDefault="005E185E" w:rsidP="005E185E">
      <w:pPr>
        <w:ind w:left="0"/>
      </w:pPr>
    </w:p>
    <w:p w14:paraId="5432B3EE" w14:textId="77777777" w:rsidR="005E185E" w:rsidRPr="00FD3371" w:rsidRDefault="005E185E" w:rsidP="005E185E">
      <w:pPr>
        <w:pStyle w:val="Lijstalinea"/>
        <w:numPr>
          <w:ilvl w:val="0"/>
          <w:numId w:val="3"/>
        </w:numPr>
        <w:spacing w:after="160" w:line="259" w:lineRule="auto"/>
        <w:ind w:left="0" w:right="0"/>
        <w:rPr>
          <w:b/>
          <w:bCs/>
        </w:rPr>
      </w:pPr>
      <w:r w:rsidRPr="00FD3371">
        <w:rPr>
          <w:b/>
          <w:bCs/>
        </w:rPr>
        <w:lastRenderedPageBreak/>
        <w:t xml:space="preserve">Hoe wil jij geholpen kunnen worden? </w:t>
      </w:r>
    </w:p>
    <w:p w14:paraId="382D9F88" w14:textId="77777777" w:rsidR="005E185E" w:rsidRPr="005E185E" w:rsidRDefault="005E185E" w:rsidP="005E185E">
      <w:pPr>
        <w:spacing w:before="100" w:beforeAutospacing="1" w:after="100" w:afterAutospacing="1" w:line="240" w:lineRule="auto"/>
        <w:ind w:left="0"/>
        <w:rPr>
          <w:i/>
          <w:iCs/>
          <w:sz w:val="20"/>
          <w:szCs w:val="22"/>
        </w:rPr>
      </w:pPr>
      <w:r w:rsidRPr="005E185E">
        <w:rPr>
          <w:i/>
          <w:iCs/>
          <w:sz w:val="20"/>
          <w:szCs w:val="22"/>
        </w:rPr>
        <w:t>Meerdere antwoorden mogelijk.</w:t>
      </w:r>
    </w:p>
    <w:p w14:paraId="494DF7BA" w14:textId="77777777" w:rsidR="005E185E" w:rsidRPr="005E185E" w:rsidRDefault="005E185E" w:rsidP="005E185E">
      <w:pPr>
        <w:spacing w:before="100" w:beforeAutospacing="1" w:after="100" w:afterAutospacing="1" w:line="240" w:lineRule="auto"/>
        <w:ind w:left="0"/>
      </w:pPr>
      <w:r w:rsidRPr="00FD3371">
        <w:rPr>
          <w:rFonts w:ascii="Segoe UI Symbol" w:eastAsiaTheme="minorHAnsi" w:hAnsi="Segoe UI Symbol" w:cs="Segoe UI Symbol"/>
          <w:szCs w:val="22"/>
          <w:lang w:val="nl-BE" w:eastAsia="en-US"/>
        </w:rPr>
        <w:t>☐</w:t>
      </w:r>
      <w:r w:rsidRPr="00FD3371">
        <w:rPr>
          <w:rFonts w:asciiTheme="minorHAnsi" w:eastAsiaTheme="minorHAnsi" w:hAnsiTheme="minorHAnsi" w:cstheme="minorBidi"/>
          <w:szCs w:val="22"/>
          <w:lang w:val="nl-BE" w:eastAsia="en-US"/>
        </w:rPr>
        <w:t xml:space="preserve"> </w:t>
      </w:r>
      <w:r w:rsidRPr="005E185E">
        <w:t>Ik wil zonder afspraak kunnen binnenlopen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wil op afspraak kunnen komen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wil telefonisch contact kunnen opnemen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wil mijn vraag online kunnen stellen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wil via e-mail contact kunnen opnemen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wil persoonlijk met iemand kunnen praten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vind het belangrijk dat iemand mij helpt als ik niet weet waar ik terechtkan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Ik vind het belangrijk dat ik op één plek met verschillende vragen terechtkan</w:t>
      </w:r>
      <w:r w:rsidRPr="005E185E">
        <w:br/>
      </w:r>
      <w:r w:rsidRPr="005E185E">
        <w:rPr>
          <w:rFonts w:ascii="Segoe UI Symbol" w:hAnsi="Segoe UI Symbol" w:cs="Segoe UI Symbol"/>
        </w:rPr>
        <w:t>☐</w:t>
      </w:r>
      <w:r w:rsidRPr="005E185E">
        <w:t xml:space="preserve"> Anders, namelijk: ……………………………………………………………</w:t>
      </w:r>
    </w:p>
    <w:p w14:paraId="4F2573CF" w14:textId="77777777" w:rsidR="005E185E" w:rsidRPr="005E185E" w:rsidRDefault="005E185E" w:rsidP="005E185E">
      <w:pPr>
        <w:ind w:left="0"/>
      </w:pPr>
    </w:p>
    <w:p w14:paraId="345ABC57" w14:textId="68663D7F" w:rsidR="005E185E" w:rsidRPr="005E185E" w:rsidRDefault="005E185E" w:rsidP="005E185E">
      <w:pPr>
        <w:pStyle w:val="Lijstalinea"/>
        <w:numPr>
          <w:ilvl w:val="0"/>
          <w:numId w:val="3"/>
        </w:numPr>
        <w:ind w:left="0"/>
        <w:rPr>
          <w:b/>
          <w:bCs/>
        </w:rPr>
      </w:pPr>
      <w:r w:rsidRPr="005E185E">
        <w:rPr>
          <w:b/>
          <w:bCs/>
        </w:rPr>
        <w:t xml:space="preserve">Wat vind jij belangrijk wanneer je ergens hulp, informatie of advies zoekt? </w:t>
      </w:r>
    </w:p>
    <w:p w14:paraId="17F828DB" w14:textId="77777777" w:rsidR="005E185E" w:rsidRPr="00EE6269" w:rsidRDefault="005E185E" w:rsidP="005E185E">
      <w:pPr>
        <w:ind w:left="0"/>
      </w:pPr>
      <w:r w:rsidRPr="00EE6269">
        <w:rPr>
          <w:i/>
          <w:iCs/>
        </w:rPr>
        <w:t>Kies maximaal 5</w:t>
      </w:r>
      <w:r>
        <w:rPr>
          <w:i/>
          <w:iCs/>
        </w:rPr>
        <w:t xml:space="preserve"> antwoorden</w:t>
      </w:r>
      <w:r w:rsidRPr="00EE6269">
        <w:rPr>
          <w:i/>
          <w:iCs/>
        </w:rPr>
        <w:t>.</w:t>
      </w:r>
    </w:p>
    <w:p w14:paraId="1A929102" w14:textId="34444803" w:rsidR="005E185E" w:rsidRPr="005E185E" w:rsidRDefault="005E185E" w:rsidP="005E185E">
      <w:pPr>
        <w:ind w:left="0"/>
      </w:pPr>
      <w:r w:rsidRPr="00EE6269">
        <w:rPr>
          <w:rFonts w:ascii="Segoe UI Symbol" w:hAnsi="Segoe UI Symbol" w:cs="Segoe UI Symbol"/>
        </w:rPr>
        <w:t>☐</w:t>
      </w:r>
      <w:r w:rsidRPr="00EE6269">
        <w:t xml:space="preserve"> Een warm en vriendelijk onthaal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Snel geholpen worden</w:t>
      </w:r>
      <w:r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</w:t>
      </w:r>
      <w:r w:rsidRPr="00FD3371">
        <w:rPr>
          <w:rFonts w:asciiTheme="minorHAnsi" w:hAnsiTheme="minorHAnsi" w:cstheme="minorBidi"/>
          <w:szCs w:val="22"/>
        </w:rPr>
        <w:t>Gemakkelijk een afspraak kunnen maken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Zonder afspraak kunnen binnenkomen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Privacy en discretie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Eén plek waar ik met verschillende vragen terechtkan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Duidelijke</w:t>
      </w:r>
      <w:r>
        <w:t xml:space="preserve"> en begrijpelijke</w:t>
      </w:r>
      <w:r w:rsidRPr="00EE6269">
        <w:t xml:space="preserve"> informatie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Een gemakkelijk bereikbare locatie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Een rustige en aangename omgeving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Persoonlijk contact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Iemand die mij helpt om de juiste dienst of organisatie te vinden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Anders, namelijk: </w:t>
      </w:r>
      <w:r>
        <w:t>…………………………………………………………………………………….</w:t>
      </w:r>
    </w:p>
    <w:p w14:paraId="03D1A6FD" w14:textId="4B7762BF" w:rsidR="005E185E" w:rsidRPr="00EE6269" w:rsidRDefault="005E185E" w:rsidP="005E185E">
      <w:pPr>
        <w:pStyle w:val="Lijstalinea"/>
        <w:numPr>
          <w:ilvl w:val="0"/>
          <w:numId w:val="3"/>
        </w:numPr>
        <w:ind w:left="0"/>
      </w:pPr>
      <w:r w:rsidRPr="005E185E">
        <w:rPr>
          <w:b/>
          <w:bCs/>
        </w:rPr>
        <w:t>Wat kan volgens jou vandaag beter?</w:t>
      </w:r>
      <w:r w:rsidRPr="00EE6269">
        <w:br/>
      </w:r>
      <w:r>
        <w:br/>
      </w:r>
      <w:r w:rsidRPr="00EE6269">
        <w:t xml:space="preserve">Denk aan hulp, ondersteuning, informatie, </w:t>
      </w:r>
      <w:r>
        <w:t>dienstverlening, bereikbaarheid o</w:t>
      </w:r>
      <w:r w:rsidRPr="00EE6269">
        <w:t xml:space="preserve">f andere zaken waarvan je vindt dat ze beter, gemakkelijker of toegankelijker kunnen </w:t>
      </w:r>
      <w:r>
        <w:t>in onze gemeente</w:t>
      </w:r>
      <w:r w:rsidRPr="00EE6269">
        <w:t>.</w:t>
      </w:r>
    </w:p>
    <w:p w14:paraId="1F4C99C7" w14:textId="080A0EDF" w:rsidR="005E185E" w:rsidRPr="00EE6269" w:rsidRDefault="005E185E" w:rsidP="005E185E">
      <w:pPr>
        <w:ind w:left="0"/>
      </w:pPr>
      <w:r w:rsidRPr="00EE6269">
        <w:t>....................................................................................</w:t>
      </w:r>
      <w:r>
        <w:t>.......................................</w:t>
      </w:r>
      <w:r>
        <w:t>.................</w:t>
      </w:r>
    </w:p>
    <w:p w14:paraId="58B43CC9" w14:textId="092176A9" w:rsidR="005E185E" w:rsidRPr="005E185E" w:rsidRDefault="005E185E" w:rsidP="005E185E">
      <w:pPr>
        <w:pStyle w:val="Lijstalinea"/>
        <w:numPr>
          <w:ilvl w:val="0"/>
          <w:numId w:val="3"/>
        </w:numPr>
        <w:ind w:left="0"/>
        <w:rPr>
          <w:b/>
          <w:bCs/>
        </w:rPr>
      </w:pPr>
      <w:r w:rsidRPr="005E185E">
        <w:rPr>
          <w:b/>
          <w:bCs/>
        </w:rPr>
        <w:lastRenderedPageBreak/>
        <w:t>Hoe zou een Sociaal Huis volgens jou moeten aanvoelen?</w:t>
      </w:r>
    </w:p>
    <w:p w14:paraId="158CCE87" w14:textId="77777777" w:rsidR="005E185E" w:rsidRDefault="005E185E" w:rsidP="005E185E">
      <w:pPr>
        <w:ind w:left="0"/>
      </w:pPr>
      <w:r w:rsidRPr="00EE6269">
        <w:rPr>
          <w:rFonts w:ascii="Segoe UI Symbol" w:hAnsi="Segoe UI Symbol" w:cs="Segoe UI Symbol"/>
        </w:rPr>
        <w:t>☐</w:t>
      </w:r>
      <w:r w:rsidRPr="00EE6269">
        <w:t xml:space="preserve"> Warm en welkom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Laagdrempelig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Rustig en discreet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Persoonlijk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Open en uitnodigend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Professioneel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Een plek waar ik me veilig voel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Een plek waar ik gemakkelijk mijn weg vind</w:t>
      </w:r>
      <w:r>
        <w:br/>
      </w:r>
      <w:r w:rsidRPr="00EE6269">
        <w:rPr>
          <w:rFonts w:ascii="Segoe UI Symbol" w:hAnsi="Segoe UI Symbol" w:cs="Segoe UI Symbol"/>
        </w:rPr>
        <w:t>☐</w:t>
      </w:r>
      <w:r>
        <w:t xml:space="preserve"> Toegankelijk voor iedereen</w:t>
      </w:r>
      <w:r w:rsidRPr="00EE6269">
        <w:br/>
      </w:r>
      <w:r w:rsidRPr="00EE6269">
        <w:rPr>
          <w:rFonts w:ascii="Segoe UI Symbol" w:hAnsi="Segoe UI Symbol" w:cs="Segoe UI Symbol"/>
        </w:rPr>
        <w:t>☐</w:t>
      </w:r>
      <w:r w:rsidRPr="00EE6269">
        <w:t xml:space="preserve"> Anders, namelijk: </w:t>
      </w:r>
      <w:r>
        <w:t>…………………………………………………………………………………….</w:t>
      </w:r>
    </w:p>
    <w:p w14:paraId="65E4F813" w14:textId="77777777" w:rsidR="005C1A09" w:rsidRPr="00EE6269" w:rsidRDefault="005C1A09" w:rsidP="005E185E">
      <w:pPr>
        <w:ind w:left="0"/>
      </w:pPr>
    </w:p>
    <w:p w14:paraId="55DBCCE9" w14:textId="0FB07B62" w:rsidR="005E185E" w:rsidRPr="005E185E" w:rsidRDefault="005E185E" w:rsidP="005E185E">
      <w:pPr>
        <w:pStyle w:val="Lijstalinea"/>
        <w:numPr>
          <w:ilvl w:val="0"/>
          <w:numId w:val="3"/>
        </w:numPr>
        <w:ind w:left="0"/>
        <w:rPr>
          <w:b/>
          <w:bCs/>
          <w:sz w:val="20"/>
          <w:szCs w:val="22"/>
        </w:rPr>
      </w:pPr>
      <w:r w:rsidRPr="005E185E">
        <w:rPr>
          <w:b/>
          <w:bCs/>
        </w:rPr>
        <w:t xml:space="preserve">Stel dat je één ding mocht veranderen of toevoegen aan het </w:t>
      </w:r>
      <w:r>
        <w:rPr>
          <w:b/>
          <w:bCs/>
        </w:rPr>
        <w:t>toekomstige</w:t>
      </w:r>
      <w:r w:rsidRPr="005E185E">
        <w:rPr>
          <w:b/>
          <w:bCs/>
        </w:rPr>
        <w:t xml:space="preserve"> Sociaal Huis. Wat zou volgens jou écht een verschil maken?</w:t>
      </w:r>
      <w:r w:rsidRPr="005E185E">
        <w:rPr>
          <w:b/>
          <w:bCs/>
        </w:rPr>
        <w:br/>
      </w:r>
      <w:r w:rsidRPr="005E185E">
        <w:rPr>
          <w:b/>
          <w:bCs/>
        </w:rPr>
        <w:br/>
      </w:r>
      <w:r w:rsidRPr="005E185E">
        <w:rPr>
          <w:i/>
          <w:iCs/>
          <w:sz w:val="20"/>
          <w:szCs w:val="22"/>
        </w:rPr>
        <w:t xml:space="preserve">Denk groot of klein. </w:t>
      </w:r>
    </w:p>
    <w:p w14:paraId="6C50E580" w14:textId="365ACC9D" w:rsidR="005E185E" w:rsidRPr="00EE6269" w:rsidRDefault="005E185E" w:rsidP="005E185E">
      <w:pPr>
        <w:ind w:left="0"/>
      </w:pPr>
      <w:r w:rsidRPr="00EE6269">
        <w:t>....................................................................................</w:t>
      </w:r>
      <w:r>
        <w:t>.........................................</w:t>
      </w:r>
      <w:r>
        <w:t>..................</w:t>
      </w:r>
    </w:p>
    <w:p w14:paraId="76815E0D" w14:textId="77777777" w:rsidR="005E185E" w:rsidRPr="00EE6269" w:rsidRDefault="005E185E" w:rsidP="005E185E">
      <w:pPr>
        <w:ind w:left="0"/>
        <w:rPr>
          <w:b/>
          <w:bCs/>
        </w:rPr>
      </w:pPr>
      <w:r w:rsidRPr="00EE6269">
        <w:rPr>
          <w:b/>
          <w:bCs/>
        </w:rPr>
        <w:t>Nog iets dat je graag wilt meegeven?</w:t>
      </w:r>
    </w:p>
    <w:p w14:paraId="5C0210FB" w14:textId="304848DB" w:rsidR="005E185E" w:rsidRPr="00EE6269" w:rsidRDefault="005E185E" w:rsidP="005E185E">
      <w:pPr>
        <w:ind w:left="0"/>
      </w:pPr>
      <w:r w:rsidRPr="00EE6269">
        <w:t>....................................................................................</w:t>
      </w:r>
      <w:r>
        <w:t>.........................................</w:t>
      </w:r>
      <w:r>
        <w:t>...................</w:t>
      </w:r>
    </w:p>
    <w:p w14:paraId="56525B8D" w14:textId="77777777" w:rsidR="005E185E" w:rsidRDefault="005E185E" w:rsidP="005E185E">
      <w:pPr>
        <w:ind w:left="0"/>
        <w:rPr>
          <w:b/>
          <w:bCs/>
        </w:rPr>
      </w:pPr>
    </w:p>
    <w:p w14:paraId="308F1F6B" w14:textId="77777777" w:rsidR="005E185E" w:rsidRPr="002A04E7" w:rsidRDefault="005E185E" w:rsidP="005E185E">
      <w:pPr>
        <w:ind w:left="0"/>
      </w:pPr>
      <w:r w:rsidRPr="002A04E7">
        <w:rPr>
          <w:b/>
          <w:bCs/>
        </w:rPr>
        <w:t>Bedankt om mee te denken!</w:t>
      </w:r>
    </w:p>
    <w:p w14:paraId="7DB5149F" w14:textId="77777777" w:rsidR="005E185E" w:rsidRPr="00D9524A" w:rsidRDefault="005E185E" w:rsidP="005E185E">
      <w:pPr>
        <w:spacing w:after="160" w:line="259" w:lineRule="auto"/>
        <w:ind w:left="0"/>
      </w:pPr>
      <w:r w:rsidRPr="00D9524A">
        <w:t>Jouw antwoorden helpen lokaal bestuur Assenede om beter zicht te krijgen op wat inwoners verwachten van een toekomstig Sociaal Huis en waar er vandaag nog noden of kansen zijn.</w:t>
      </w:r>
    </w:p>
    <w:p w14:paraId="26E52647" w14:textId="77777777" w:rsidR="005E185E" w:rsidRPr="00D9524A" w:rsidRDefault="005E185E" w:rsidP="005E185E">
      <w:pPr>
        <w:ind w:left="0"/>
      </w:pPr>
    </w:p>
    <w:p w14:paraId="3A7155EF" w14:textId="77777777" w:rsidR="005E185E" w:rsidRDefault="005E185E" w:rsidP="005E185E">
      <w:pPr>
        <w:ind w:left="0"/>
      </w:pPr>
    </w:p>
    <w:p w14:paraId="08441A27" w14:textId="3300E36F" w:rsidR="00280DAD" w:rsidRDefault="00280DAD" w:rsidP="005E185E">
      <w:pPr>
        <w:pStyle w:val="ASNDstandaard"/>
        <w:ind w:left="0"/>
      </w:pPr>
    </w:p>
    <w:sectPr w:rsidR="00280DAD" w:rsidSect="00DB2F75">
      <w:headerReference w:type="default" r:id="rId7"/>
      <w:footerReference w:type="default" r:id="rId8"/>
      <w:pgSz w:w="11906" w:h="16838"/>
      <w:pgMar w:top="2742" w:right="1908" w:bottom="1440" w:left="190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740D5" w14:textId="77777777" w:rsidR="00A406BC" w:rsidRDefault="00A406BC" w:rsidP="00DB2F75">
      <w:pPr>
        <w:spacing w:after="0" w:line="240" w:lineRule="auto"/>
      </w:pPr>
      <w:r>
        <w:separator/>
      </w:r>
    </w:p>
  </w:endnote>
  <w:endnote w:type="continuationSeparator" w:id="0">
    <w:p w14:paraId="1B393170" w14:textId="77777777" w:rsidR="00A406BC" w:rsidRDefault="00A406BC" w:rsidP="00DB2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  <w:embedRegular r:id="rId1" w:fontKey="{50626165-01E4-4F30-B86E-43F09713FEB1}"/>
    <w:embedBold r:id="rId2" w:fontKey="{B0BD7D77-534D-42AF-9088-3981BFB10BB3}"/>
    <w:embedItalic r:id="rId3" w:fontKey="{6DC877E7-C106-4987-ADDD-9EC4A6BD58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subsetted="1" w:fontKey="{C420D0C6-E7DD-426C-A85C-FA6BC7999E2B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subsetted="1" w:fontKey="{6B102EA9-FC3A-46FA-92DB-02AF8B7728AC}"/>
  </w:font>
  <w:font w:name="Poppins">
    <w:charset w:val="00"/>
    <w:family w:val="auto"/>
    <w:pitch w:val="variable"/>
    <w:sig w:usb0="00008007" w:usb1="00000000" w:usb2="00000000" w:usb3="00000000" w:csb0="00000093" w:csb1="00000000"/>
    <w:embedBold r:id="rId6" w:subsetted="1" w:fontKey="{B5F9B396-0D30-4AA8-BAB7-53E7DD08F6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5647" w14:textId="77777777" w:rsidR="00DB2F75" w:rsidRPr="00C06735" w:rsidRDefault="00DB2F75" w:rsidP="00C06735">
    <w:pPr>
      <w:spacing w:after="0" w:line="259" w:lineRule="auto"/>
      <w:ind w:left="193" w:right="0" w:firstLine="0"/>
      <w:rPr>
        <w:sz w:val="15"/>
        <w:szCs w:val="15"/>
      </w:rPr>
    </w:pPr>
    <w:r w:rsidRPr="00C06735">
      <w:rPr>
        <w:color w:val="3E474F"/>
        <w:sz w:val="15"/>
        <w:szCs w:val="15"/>
      </w:rPr>
      <w:t>Lokaal bestuur Assenede, Kasteelstraat 1-3, 9960 Assenede ı</w:t>
    </w:r>
    <w:r w:rsidRPr="00C06735">
      <w:rPr>
        <w:color w:val="355C72"/>
        <w:sz w:val="15"/>
        <w:szCs w:val="15"/>
      </w:rPr>
      <w:t xml:space="preserve"> </w:t>
    </w:r>
    <w:r w:rsidRPr="00C06735">
      <w:rPr>
        <w:color w:val="39976C"/>
        <w:sz w:val="15"/>
        <w:szCs w:val="15"/>
      </w:rPr>
      <w:t>09 341 95 95</w:t>
    </w:r>
    <w:r w:rsidRPr="00C06735">
      <w:rPr>
        <w:color w:val="355C72"/>
        <w:sz w:val="15"/>
        <w:szCs w:val="15"/>
      </w:rPr>
      <w:t xml:space="preserve"> ı </w:t>
    </w:r>
    <w:r w:rsidRPr="00C06735">
      <w:rPr>
        <w:color w:val="39976C"/>
        <w:sz w:val="15"/>
        <w:szCs w:val="15"/>
      </w:rPr>
      <w:t>info@assenede.be</w:t>
    </w:r>
    <w:r w:rsidRPr="00C06735">
      <w:rPr>
        <w:color w:val="355C72"/>
        <w:sz w:val="15"/>
        <w:szCs w:val="15"/>
      </w:rPr>
      <w:t xml:space="preserve"> ı </w:t>
    </w:r>
    <w:r w:rsidRPr="00C06735">
      <w:rPr>
        <w:color w:val="39976C"/>
        <w:sz w:val="15"/>
        <w:szCs w:val="15"/>
      </w:rPr>
      <w:t>www.assenede.be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AAD55" w14:textId="77777777" w:rsidR="00A406BC" w:rsidRDefault="00A406BC" w:rsidP="00DB2F75">
      <w:pPr>
        <w:spacing w:after="0" w:line="240" w:lineRule="auto"/>
      </w:pPr>
      <w:r>
        <w:separator/>
      </w:r>
    </w:p>
  </w:footnote>
  <w:footnote w:type="continuationSeparator" w:id="0">
    <w:p w14:paraId="0FD851E7" w14:textId="77777777" w:rsidR="00A406BC" w:rsidRDefault="00A406BC" w:rsidP="00DB2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96C5" w14:textId="77777777" w:rsidR="00DB2F75" w:rsidRDefault="00DB2F75">
    <w:pPr>
      <w:pStyle w:val="Kopteks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E77B965" wp14:editId="72100745">
              <wp:simplePos x="0" y="0"/>
              <wp:positionH relativeFrom="page">
                <wp:posOffset>-62</wp:posOffset>
              </wp:positionH>
              <wp:positionV relativeFrom="page">
                <wp:posOffset>-583</wp:posOffset>
              </wp:positionV>
              <wp:extent cx="2297471" cy="1730461"/>
              <wp:effectExtent l="0" t="0" r="0" b="9525"/>
              <wp:wrapNone/>
              <wp:docPr id="1024489880" name="Group 5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97471" cy="1730461"/>
                        <a:chOff x="0" y="0"/>
                        <a:chExt cx="2297471" cy="1730461"/>
                      </a:xfrm>
                    </wpg:grpSpPr>
                    <wps:wsp>
                      <wps:cNvPr id="890508171" name="Shape 120"/>
                      <wps:cNvSpPr/>
                      <wps:spPr>
                        <a:xfrm>
                          <a:off x="0" y="0"/>
                          <a:ext cx="2297471" cy="17304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7471" h="1730461">
                              <a:moveTo>
                                <a:pt x="0" y="1730461"/>
                              </a:moveTo>
                              <a:lnTo>
                                <a:pt x="85821" y="1726573"/>
                              </a:lnTo>
                              <a:cubicBezTo>
                                <a:pt x="341484" y="1703711"/>
                                <a:pt x="498833" y="1578847"/>
                                <a:pt x="398706" y="1226010"/>
                              </a:cubicBezTo>
                              <a:cubicBezTo>
                                <a:pt x="220690" y="598732"/>
                                <a:pt x="627573" y="861507"/>
                                <a:pt x="1437096" y="1213285"/>
                              </a:cubicBezTo>
                              <a:cubicBezTo>
                                <a:pt x="2246607" y="1565075"/>
                                <a:pt x="2297471" y="1052236"/>
                                <a:pt x="1814299" y="208804"/>
                              </a:cubicBezTo>
                              <a:cubicBezTo>
                                <a:pt x="1769002" y="129733"/>
                                <a:pt x="1737078" y="61316"/>
                                <a:pt x="1716728" y="2404"/>
                              </a:cubicBezTo>
                              <a:lnTo>
                                <a:pt x="1716015" y="0"/>
                              </a:lnTo>
                            </a:path>
                          </a:pathLst>
                        </a:custGeom>
                        <a:ln w="3810" cap="flat">
                          <a:miter lim="127000"/>
                        </a:ln>
                      </wps:spPr>
                      <wps:style>
                        <a:lnRef idx="1">
                          <a:srgbClr val="3E474F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6765175" name="Shape 121"/>
                      <wps:cNvSpPr/>
                      <wps:spPr>
                        <a:xfrm>
                          <a:off x="360002" y="360007"/>
                          <a:ext cx="300355" cy="300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5" h="300350">
                              <a:moveTo>
                                <a:pt x="68402" y="0"/>
                              </a:moveTo>
                              <a:lnTo>
                                <a:pt x="231953" y="0"/>
                              </a:lnTo>
                              <a:lnTo>
                                <a:pt x="258494" y="5395"/>
                              </a:lnTo>
                              <a:cubicBezTo>
                                <a:pt x="283031" y="15821"/>
                                <a:pt x="300355" y="40200"/>
                                <a:pt x="300355" y="68422"/>
                              </a:cubicBezTo>
                              <a:lnTo>
                                <a:pt x="300355" y="231922"/>
                              </a:lnTo>
                              <a:cubicBezTo>
                                <a:pt x="300355" y="269565"/>
                                <a:pt x="269558" y="300350"/>
                                <a:pt x="231927" y="300350"/>
                              </a:cubicBezTo>
                              <a:lnTo>
                                <a:pt x="68428" y="300350"/>
                              </a:lnTo>
                              <a:cubicBezTo>
                                <a:pt x="30797" y="300350"/>
                                <a:pt x="0" y="269565"/>
                                <a:pt x="0" y="231922"/>
                              </a:cubicBezTo>
                              <a:lnTo>
                                <a:pt x="0" y="68422"/>
                              </a:lnTo>
                              <a:cubicBezTo>
                                <a:pt x="0" y="40200"/>
                                <a:pt x="17324" y="15821"/>
                                <a:pt x="41861" y="5395"/>
                              </a:cubicBezTo>
                              <a:lnTo>
                                <a:pt x="684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1284911" name="Rectangle 122"/>
                      <wps:cNvSpPr/>
                      <wps:spPr>
                        <a:xfrm>
                          <a:off x="711585" y="387876"/>
                          <a:ext cx="1211370" cy="3647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F837F8" w14:textId="77777777" w:rsidR="00DB2F75" w:rsidRDefault="00DB2F75" w:rsidP="00DB2F75">
                            <w:pPr>
                              <w:spacing w:after="160" w:line="259" w:lineRule="auto"/>
                              <w:ind w:left="0" w:right="0" w:firstLine="0"/>
                            </w:pPr>
                            <w:r>
                              <w:rPr>
                                <w:rFonts w:ascii="Poppins" w:eastAsia="Poppins" w:hAnsi="Poppins" w:cs="Poppins"/>
                                <w:b/>
                                <w:color w:val="3E474F"/>
                                <w:sz w:val="29"/>
                              </w:rPr>
                              <w:t>ASSENEDE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30060675" name="Shape 123"/>
                      <wps:cNvSpPr/>
                      <wps:spPr>
                        <a:xfrm>
                          <a:off x="359994" y="360007"/>
                          <a:ext cx="96572" cy="2933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572" h="293344">
                              <a:moveTo>
                                <a:pt x="68386" y="0"/>
                              </a:moveTo>
                              <a:lnTo>
                                <a:pt x="96572" y="0"/>
                              </a:lnTo>
                              <a:lnTo>
                                <a:pt x="96572" y="53086"/>
                              </a:lnTo>
                              <a:lnTo>
                                <a:pt x="95515" y="54271"/>
                              </a:lnTo>
                              <a:cubicBezTo>
                                <a:pt x="91084" y="61242"/>
                                <a:pt x="90129" y="68554"/>
                                <a:pt x="94078" y="76102"/>
                              </a:cubicBezTo>
                              <a:lnTo>
                                <a:pt x="96572" y="79029"/>
                              </a:lnTo>
                              <a:lnTo>
                                <a:pt x="96572" y="131324"/>
                              </a:lnTo>
                              <a:lnTo>
                                <a:pt x="85083" y="128854"/>
                              </a:lnTo>
                              <a:cubicBezTo>
                                <a:pt x="79487" y="127685"/>
                                <a:pt x="74524" y="126645"/>
                                <a:pt x="70599" y="125704"/>
                              </a:cubicBezTo>
                              <a:cubicBezTo>
                                <a:pt x="39218" y="118173"/>
                                <a:pt x="29172" y="100596"/>
                                <a:pt x="26670" y="85534"/>
                              </a:cubicBezTo>
                              <a:cubicBezTo>
                                <a:pt x="21955" y="112832"/>
                                <a:pt x="43379" y="132373"/>
                                <a:pt x="72919" y="146261"/>
                              </a:cubicBezTo>
                              <a:lnTo>
                                <a:pt x="96572" y="155311"/>
                              </a:lnTo>
                              <a:lnTo>
                                <a:pt x="96572" y="214230"/>
                              </a:lnTo>
                              <a:lnTo>
                                <a:pt x="94435" y="215564"/>
                              </a:lnTo>
                              <a:cubicBezTo>
                                <a:pt x="91395" y="217427"/>
                                <a:pt x="89433" y="218604"/>
                                <a:pt x="89433" y="218604"/>
                              </a:cubicBezTo>
                              <a:lnTo>
                                <a:pt x="96572" y="215631"/>
                              </a:lnTo>
                              <a:lnTo>
                                <a:pt x="96572" y="226971"/>
                              </a:lnTo>
                              <a:lnTo>
                                <a:pt x="94775" y="227843"/>
                              </a:lnTo>
                              <a:cubicBezTo>
                                <a:pt x="78175" y="235860"/>
                                <a:pt x="84257" y="232719"/>
                                <a:pt x="75628" y="237426"/>
                              </a:cubicBezTo>
                              <a:cubicBezTo>
                                <a:pt x="64516" y="243484"/>
                                <a:pt x="26645" y="268211"/>
                                <a:pt x="38341" y="293344"/>
                              </a:cubicBezTo>
                              <a:cubicBezTo>
                                <a:pt x="21349" y="284962"/>
                                <a:pt x="8278" y="269729"/>
                                <a:pt x="2805" y="251310"/>
                              </a:cubicBezTo>
                              <a:lnTo>
                                <a:pt x="0" y="231965"/>
                              </a:lnTo>
                              <a:lnTo>
                                <a:pt x="0" y="68376"/>
                              </a:lnTo>
                              <a:lnTo>
                                <a:pt x="5398" y="41828"/>
                              </a:lnTo>
                              <a:cubicBezTo>
                                <a:pt x="12345" y="25482"/>
                                <a:pt x="25491" y="12340"/>
                                <a:pt x="41839" y="5395"/>
                              </a:cubicBezTo>
                              <a:lnTo>
                                <a:pt x="683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9976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4449058" name="Shape 124"/>
                      <wps:cNvSpPr/>
                      <wps:spPr>
                        <a:xfrm>
                          <a:off x="456566" y="515319"/>
                          <a:ext cx="51866" cy="589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66" h="58919">
                              <a:moveTo>
                                <a:pt x="0" y="0"/>
                              </a:moveTo>
                              <a:lnTo>
                                <a:pt x="7924" y="3032"/>
                              </a:lnTo>
                              <a:cubicBezTo>
                                <a:pt x="51866" y="16837"/>
                                <a:pt x="36804" y="31899"/>
                                <a:pt x="30517" y="38185"/>
                              </a:cubicBezTo>
                              <a:cubicBezTo>
                                <a:pt x="27380" y="41322"/>
                                <a:pt x="17966" y="47599"/>
                                <a:pt x="9337" y="53092"/>
                              </a:cubicBezTo>
                              <a:lnTo>
                                <a:pt x="0" y="589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9976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5635884" name="Shape 125"/>
                      <wps:cNvSpPr/>
                      <wps:spPr>
                        <a:xfrm>
                          <a:off x="456566" y="439036"/>
                          <a:ext cx="136816" cy="1479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816" h="147942">
                              <a:moveTo>
                                <a:pt x="0" y="0"/>
                              </a:moveTo>
                              <a:lnTo>
                                <a:pt x="7288" y="8556"/>
                              </a:lnTo>
                              <a:cubicBezTo>
                                <a:pt x="11895" y="12433"/>
                                <a:pt x="17906" y="16356"/>
                                <a:pt x="25501" y="20310"/>
                              </a:cubicBezTo>
                              <a:cubicBezTo>
                                <a:pt x="36804" y="25339"/>
                                <a:pt x="51866" y="30356"/>
                                <a:pt x="64134" y="32883"/>
                              </a:cubicBezTo>
                              <a:cubicBezTo>
                                <a:pt x="122948" y="45011"/>
                                <a:pt x="136816" y="80673"/>
                                <a:pt x="60654" y="118227"/>
                              </a:cubicBezTo>
                              <a:cubicBezTo>
                                <a:pt x="37744" y="129527"/>
                                <a:pt x="22051" y="137217"/>
                                <a:pt x="11184" y="142513"/>
                              </a:cubicBezTo>
                              <a:lnTo>
                                <a:pt x="0" y="147942"/>
                              </a:lnTo>
                              <a:lnTo>
                                <a:pt x="0" y="136602"/>
                              </a:lnTo>
                              <a:lnTo>
                                <a:pt x="963" y="136201"/>
                              </a:lnTo>
                              <a:cubicBezTo>
                                <a:pt x="15851" y="129844"/>
                                <a:pt x="47157" y="115719"/>
                                <a:pt x="59397" y="104422"/>
                              </a:cubicBezTo>
                              <a:cubicBezTo>
                                <a:pt x="92354" y="77114"/>
                                <a:pt x="45514" y="62522"/>
                                <a:pt x="6790" y="53755"/>
                              </a:cubicBezTo>
                              <a:lnTo>
                                <a:pt x="0" y="522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9976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16660137" name="Shape 126"/>
                      <wps:cNvSpPr/>
                      <wps:spPr>
                        <a:xfrm>
                          <a:off x="456566" y="360007"/>
                          <a:ext cx="106144" cy="53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144" h="53086">
                              <a:moveTo>
                                <a:pt x="0" y="0"/>
                              </a:moveTo>
                              <a:lnTo>
                                <a:pt x="106144" y="0"/>
                              </a:lnTo>
                              <a:lnTo>
                                <a:pt x="55797" y="17428"/>
                              </a:lnTo>
                              <a:cubicBezTo>
                                <a:pt x="36877" y="25179"/>
                                <a:pt x="19342" y="34186"/>
                                <a:pt x="8019" y="44087"/>
                              </a:cubicBezTo>
                              <a:lnTo>
                                <a:pt x="0" y="530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9976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24335597" name="Shape 127"/>
                      <wps:cNvSpPr/>
                      <wps:spPr>
                        <a:xfrm>
                          <a:off x="445587" y="360794"/>
                          <a:ext cx="214770" cy="2995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770" h="299568">
                              <a:moveTo>
                                <a:pt x="156731" y="0"/>
                              </a:moveTo>
                              <a:cubicBezTo>
                                <a:pt x="189484" y="5029"/>
                                <a:pt x="214770" y="33503"/>
                                <a:pt x="214770" y="67589"/>
                              </a:cubicBezTo>
                              <a:lnTo>
                                <a:pt x="214770" y="231178"/>
                              </a:lnTo>
                              <a:cubicBezTo>
                                <a:pt x="214770" y="268795"/>
                                <a:pt x="183998" y="299568"/>
                                <a:pt x="146380" y="299568"/>
                              </a:cubicBezTo>
                              <a:lnTo>
                                <a:pt x="4902" y="299568"/>
                              </a:lnTo>
                              <a:cubicBezTo>
                                <a:pt x="0" y="293916"/>
                                <a:pt x="1067" y="286449"/>
                                <a:pt x="5207" y="280353"/>
                              </a:cubicBezTo>
                              <a:cubicBezTo>
                                <a:pt x="23609" y="253238"/>
                                <a:pt x="82004" y="232499"/>
                                <a:pt x="110668" y="216497"/>
                              </a:cubicBezTo>
                              <a:cubicBezTo>
                                <a:pt x="160744" y="188544"/>
                                <a:pt x="208407" y="139497"/>
                                <a:pt x="131750" y="103518"/>
                              </a:cubicBezTo>
                              <a:cubicBezTo>
                                <a:pt x="113868" y="95123"/>
                                <a:pt x="67323" y="86081"/>
                                <a:pt x="56972" y="72746"/>
                              </a:cubicBezTo>
                              <a:cubicBezTo>
                                <a:pt x="41707" y="53086"/>
                                <a:pt x="75540" y="36474"/>
                                <a:pt x="89281" y="29274"/>
                              </a:cubicBezTo>
                              <a:cubicBezTo>
                                <a:pt x="106947" y="20015"/>
                                <a:pt x="126035" y="11303"/>
                                <a:pt x="144335" y="4610"/>
                              </a:cubicBezTo>
                              <a:cubicBezTo>
                                <a:pt x="148323" y="3150"/>
                                <a:pt x="152489" y="1460"/>
                                <a:pt x="1567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55C7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E77B965" id="Group 509" o:spid="_x0000_s1026" style="position:absolute;left:0;text-align:left;margin-left:0;margin-top:-.05pt;width:180.9pt;height:136.25pt;z-index:-251657216;mso-position-horizontal-relative:page;mso-position-vertical-relative:page" coordsize="22974,17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">
              <v:shape id="Shape 120" o:spid="_x0000_s1027" style="position:absolute;width:22974;height:17304;visibility:visible;mso-wrap-style:square;v-text-anchor:top" coordsize="2297471,1730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" path="m,1730461r85821,-3888c341484,1703711,498833,1578847,398706,1226010,220690,598732,627573,861507,1437096,1213285v809511,351790,860375,-161049,377203,-1004481c1769002,129733,1737078,61316,1716728,2404l1716015,e" filled="f" strokecolor="#3e474f" strokeweight=".3pt">
                <v:stroke miterlimit="83231f" joinstyle="miter"/>
                <v:path arrowok="t" textboxrect="0,0,2297471,1730461"/>
              </v:shape>
              <v:shape id="Shape 121" o:spid="_x0000_s1028" style="position:absolute;left:3600;top:3600;width:3003;height:3003;visibility:visible;mso-wrap-style:square;v-text-anchor:top" coordsize="300355,30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" path="m68402,l231953,r26541,5395c283031,15821,300355,40200,300355,68422r,163500c300355,269565,269558,300350,231927,300350r-163499,c30797,300350,,269565,,231922l,68422c,40200,17324,15821,41861,5395l68402,xe" fillcolor="#fffefd" stroked="f" strokeweight="0">
                <v:stroke miterlimit="83231f" joinstyle="miter"/>
                <v:path arrowok="t" textboxrect="0,0,300355,300350"/>
              </v:shape>
              <v:rect id="Rectangle 122" o:spid="_x0000_s1029" style="position:absolute;left:7115;top:3878;width:12114;height:3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" filled="f" stroked="f">
                <v:textbox inset="0,0,0,0">
                  <w:txbxContent>
                    <w:p w14:paraId="6FF837F8" w14:textId="77777777" w:rsidR="00DB2F75" w:rsidRDefault="00DB2F75" w:rsidP="00DB2F75">
                      <w:pPr>
                        <w:spacing w:after="160" w:line="259" w:lineRule="auto"/>
                        <w:ind w:left="0" w:right="0" w:firstLine="0"/>
                      </w:pPr>
                      <w:r>
                        <w:rPr>
                          <w:rFonts w:ascii="Poppins" w:eastAsia="Poppins" w:hAnsi="Poppins" w:cs="Poppins"/>
                          <w:b/>
                          <w:color w:val="3E474F"/>
                          <w:sz w:val="29"/>
                        </w:rPr>
                        <w:t>ASSENEDE</w:t>
                      </w:r>
                    </w:p>
                  </w:txbxContent>
                </v:textbox>
              </v:rect>
              <v:shape id="Shape 123" o:spid="_x0000_s1030" style="position:absolute;left:3599;top:3600;width:966;height:2933;visibility:visible;mso-wrap-style:square;v-text-anchor:top" coordsize="96572,293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" path="m68386,l96572,r,53086l95515,54271v-4431,6971,-5386,14283,-1437,21831l96572,79029r,52295l85083,128854v-5596,-1169,-10559,-2209,-14484,-3150c39218,118173,29172,100596,26670,85534v-4715,27298,16709,46839,46249,60727l96572,155311r,58919l94435,215564v-3040,1863,-5002,3040,-5002,3040l96572,215631r,11340l94775,227843v-16600,8017,-10518,4876,-19147,9583c64516,243484,26645,268211,38341,293344,21349,284962,8278,269729,2805,251310l,231965,,68376,5398,41828c12345,25482,25491,12340,41839,5395l68386,xe" fillcolor="#39976c" stroked="f" strokeweight="0">
                <v:stroke miterlimit="83231f" joinstyle="miter"/>
                <v:path arrowok="t" textboxrect="0,0,96572,293344"/>
              </v:shape>
              <v:shape id="Shape 124" o:spid="_x0000_s1031" style="position:absolute;left:4565;top:5153;width:519;height:589;visibility:visible;mso-wrap-style:square;v-text-anchor:top" coordsize="51866,58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" path="m,l7924,3032c51866,16837,36804,31899,30517,38185,27380,41322,17966,47599,9337,53092l,58919,,xe" fillcolor="#39976c" stroked="f" strokeweight="0">
                <v:stroke miterlimit="83231f" joinstyle="miter"/>
                <v:path arrowok="t" textboxrect="0,0,51866,58919"/>
              </v:shape>
              <v:shape id="Shape 125" o:spid="_x0000_s1032" style="position:absolute;left:4565;top:4390;width:1368;height:1479;visibility:visible;mso-wrap-style:square;v-text-anchor:top" coordsize="136816,147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" path="m,l7288,8556v4607,3877,10618,7800,18213,11754c36804,25339,51866,30356,64134,32883v58814,12128,72682,47790,-3480,85344c37744,129527,22051,137217,11184,142513l,147942,,136602r963,-401c15851,129844,47157,115719,59397,104422,92354,77114,45514,62522,6790,53755l,52295,,xe" fillcolor="#39976c" stroked="f" strokeweight="0">
                <v:stroke miterlimit="83231f" joinstyle="miter"/>
                <v:path arrowok="t" textboxrect="0,0,136816,147942"/>
              </v:shape>
              <v:shape id="Shape 126" o:spid="_x0000_s1033" style="position:absolute;left:4565;top:3600;width:1062;height:530;visibility:visible;mso-wrap-style:square;v-text-anchor:top" coordsize="106144,53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" path="m,l106144,,55797,17428c36877,25179,19342,34186,8019,44087l,53086,,xe" fillcolor="#39976c" stroked="f" strokeweight="0">
                <v:stroke miterlimit="83231f" joinstyle="miter"/>
                <v:path arrowok="t" textboxrect="0,0,106144,53086"/>
              </v:shape>
              <v:shape id="Shape 127" o:spid="_x0000_s1034" style="position:absolute;left:4455;top:3607;width:2148;height:2996;visibility:visible;mso-wrap-style:square;v-text-anchor:top" coordsize="214770,299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" path="m156731,v32753,5029,58039,33503,58039,67589l214770,231178v,37617,-30772,68390,-68390,68390l4902,299568c,293916,1067,286449,5207,280353,23609,253238,82004,232499,110668,216497v50076,-27953,97739,-77000,21082,-112979c113868,95123,67323,86081,56972,72746,41707,53086,75540,36474,89281,29274,106947,20015,126035,11303,144335,4610,148323,3150,152489,1460,156731,xe" fillcolor="#355c72" stroked="f" strokeweight="0">
                <v:stroke miterlimit="83231f" joinstyle="miter"/>
                <v:path arrowok="t" textboxrect="0,0,214770,299568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35259"/>
    <w:multiLevelType w:val="hybridMultilevel"/>
    <w:tmpl w:val="1092381C"/>
    <w:lvl w:ilvl="0" w:tplc="0E1E0FC2">
      <w:start w:val="1"/>
      <w:numFmt w:val="decimal"/>
      <w:pStyle w:val="ASNDNummering"/>
      <w:lvlText w:val="%1."/>
      <w:lvlJc w:val="left"/>
      <w:pPr>
        <w:ind w:left="1270" w:hanging="360"/>
      </w:pPr>
    </w:lvl>
    <w:lvl w:ilvl="1" w:tplc="04130019" w:tentative="1">
      <w:start w:val="1"/>
      <w:numFmt w:val="lowerLetter"/>
      <w:lvlText w:val="%2."/>
      <w:lvlJc w:val="left"/>
      <w:pPr>
        <w:ind w:left="1990" w:hanging="360"/>
      </w:pPr>
    </w:lvl>
    <w:lvl w:ilvl="2" w:tplc="0413001B" w:tentative="1">
      <w:start w:val="1"/>
      <w:numFmt w:val="lowerRoman"/>
      <w:lvlText w:val="%3."/>
      <w:lvlJc w:val="right"/>
      <w:pPr>
        <w:ind w:left="2710" w:hanging="180"/>
      </w:pPr>
    </w:lvl>
    <w:lvl w:ilvl="3" w:tplc="0413000F" w:tentative="1">
      <w:start w:val="1"/>
      <w:numFmt w:val="decimal"/>
      <w:lvlText w:val="%4."/>
      <w:lvlJc w:val="left"/>
      <w:pPr>
        <w:ind w:left="3430" w:hanging="360"/>
      </w:pPr>
    </w:lvl>
    <w:lvl w:ilvl="4" w:tplc="04130019" w:tentative="1">
      <w:start w:val="1"/>
      <w:numFmt w:val="lowerLetter"/>
      <w:lvlText w:val="%5."/>
      <w:lvlJc w:val="left"/>
      <w:pPr>
        <w:ind w:left="4150" w:hanging="360"/>
      </w:pPr>
    </w:lvl>
    <w:lvl w:ilvl="5" w:tplc="0413001B" w:tentative="1">
      <w:start w:val="1"/>
      <w:numFmt w:val="lowerRoman"/>
      <w:lvlText w:val="%6."/>
      <w:lvlJc w:val="right"/>
      <w:pPr>
        <w:ind w:left="4870" w:hanging="180"/>
      </w:pPr>
    </w:lvl>
    <w:lvl w:ilvl="6" w:tplc="0413000F" w:tentative="1">
      <w:start w:val="1"/>
      <w:numFmt w:val="decimal"/>
      <w:lvlText w:val="%7."/>
      <w:lvlJc w:val="left"/>
      <w:pPr>
        <w:ind w:left="5590" w:hanging="360"/>
      </w:pPr>
    </w:lvl>
    <w:lvl w:ilvl="7" w:tplc="04130019" w:tentative="1">
      <w:start w:val="1"/>
      <w:numFmt w:val="lowerLetter"/>
      <w:lvlText w:val="%8."/>
      <w:lvlJc w:val="left"/>
      <w:pPr>
        <w:ind w:left="6310" w:hanging="360"/>
      </w:pPr>
    </w:lvl>
    <w:lvl w:ilvl="8" w:tplc="0413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1" w15:restartNumberingAfterBreak="0">
    <w:nsid w:val="2F092B27"/>
    <w:multiLevelType w:val="hybridMultilevel"/>
    <w:tmpl w:val="F7FE5F90"/>
    <w:lvl w:ilvl="0" w:tplc="41D27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94A03"/>
    <w:multiLevelType w:val="hybridMultilevel"/>
    <w:tmpl w:val="32EE5EEA"/>
    <w:lvl w:ilvl="0" w:tplc="7E32A84A">
      <w:start w:val="1"/>
      <w:numFmt w:val="bullet"/>
      <w:pStyle w:val="ASNDopsomming"/>
      <w:lvlText w:val="–"/>
      <w:lvlJc w:val="left"/>
      <w:pPr>
        <w:ind w:left="897" w:hanging="360"/>
      </w:pPr>
      <w:rPr>
        <w:rFonts w:ascii="Fira Sans" w:hAnsi="Fira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699793">
    <w:abstractNumId w:val="2"/>
  </w:num>
  <w:num w:numId="2" w16cid:durableId="163861126">
    <w:abstractNumId w:val="0"/>
  </w:num>
  <w:num w:numId="3" w16cid:durableId="287396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/>
  <w:attachedTemplate r:id="rId1"/>
  <w:stylePaneFormatFilter w:val="5026" w:allStyles="0" w:customStyles="1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85E"/>
    <w:rsid w:val="000D5EDA"/>
    <w:rsid w:val="0010017B"/>
    <w:rsid w:val="001D304A"/>
    <w:rsid w:val="00280DAD"/>
    <w:rsid w:val="002A10BF"/>
    <w:rsid w:val="002A3C54"/>
    <w:rsid w:val="003F3750"/>
    <w:rsid w:val="003F6A88"/>
    <w:rsid w:val="004266C1"/>
    <w:rsid w:val="00553D10"/>
    <w:rsid w:val="00564DBA"/>
    <w:rsid w:val="005C1A09"/>
    <w:rsid w:val="005E185E"/>
    <w:rsid w:val="0067182E"/>
    <w:rsid w:val="006D5543"/>
    <w:rsid w:val="0083748F"/>
    <w:rsid w:val="008B54E9"/>
    <w:rsid w:val="009666A0"/>
    <w:rsid w:val="00A406BC"/>
    <w:rsid w:val="00A65A39"/>
    <w:rsid w:val="00A8595A"/>
    <w:rsid w:val="00BE7BE5"/>
    <w:rsid w:val="00C06735"/>
    <w:rsid w:val="00C86F12"/>
    <w:rsid w:val="00C959E9"/>
    <w:rsid w:val="00DB2F75"/>
    <w:rsid w:val="00DD20E0"/>
    <w:rsid w:val="00E0777E"/>
    <w:rsid w:val="00E467FD"/>
    <w:rsid w:val="00FA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49589"/>
  <w15:docId w15:val="{0A480CFB-95F4-4DF5-A777-1D71A9BA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2F75"/>
    <w:pPr>
      <w:spacing w:after="308" w:line="266" w:lineRule="auto"/>
      <w:ind w:left="202" w:right="42" w:hanging="10"/>
    </w:pPr>
    <w:rPr>
      <w:rFonts w:ascii="Fira Sans" w:eastAsia="Fira Sans" w:hAnsi="Fira Sans" w:cs="Fira Sans"/>
      <w:color w:val="181717"/>
      <w:sz w:val="22"/>
      <w:lang w:val="nl-NL" w:bidi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B2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2F75"/>
    <w:rPr>
      <w:rFonts w:ascii="Fira Sans" w:eastAsia="Fira Sans" w:hAnsi="Fira Sans" w:cs="Fira Sans"/>
      <w:color w:val="181717"/>
      <w:sz w:val="22"/>
      <w:lang w:val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DB2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2F75"/>
    <w:rPr>
      <w:rFonts w:ascii="Fira Sans" w:eastAsia="Fira Sans" w:hAnsi="Fira Sans" w:cs="Fira Sans"/>
      <w:color w:val="181717"/>
      <w:sz w:val="22"/>
      <w:lang w:val="nl-NL" w:bidi="nl-NL"/>
    </w:rPr>
  </w:style>
  <w:style w:type="paragraph" w:customStyle="1" w:styleId="ASNDtitel1">
    <w:name w:val="ASND_titel1"/>
    <w:basedOn w:val="Standaard"/>
    <w:autoRedefine/>
    <w:qFormat/>
    <w:rsid w:val="004266C1"/>
    <w:pPr>
      <w:spacing w:after="0" w:line="259" w:lineRule="auto"/>
      <w:ind w:left="0" w:right="0" w:firstLine="0"/>
    </w:pPr>
    <w:rPr>
      <w:color w:val="39976C"/>
      <w:sz w:val="64"/>
    </w:rPr>
  </w:style>
  <w:style w:type="paragraph" w:customStyle="1" w:styleId="ASNDtitel2">
    <w:name w:val="ASND_titel2"/>
    <w:basedOn w:val="Standaard"/>
    <w:autoRedefine/>
    <w:qFormat/>
    <w:rsid w:val="005E185E"/>
    <w:pPr>
      <w:spacing w:after="263" w:line="259" w:lineRule="auto"/>
      <w:ind w:left="0" w:right="0" w:firstLine="0"/>
    </w:pPr>
    <w:rPr>
      <w:color w:val="39976C"/>
      <w:sz w:val="40"/>
      <w:szCs w:val="14"/>
    </w:rPr>
  </w:style>
  <w:style w:type="paragraph" w:customStyle="1" w:styleId="ASNDtitel3">
    <w:name w:val="ASND_titel3"/>
    <w:basedOn w:val="Standaard"/>
    <w:next w:val="Standaard"/>
    <w:autoRedefine/>
    <w:qFormat/>
    <w:rsid w:val="004266C1"/>
    <w:pPr>
      <w:spacing w:after="34" w:line="259" w:lineRule="auto"/>
      <w:ind w:left="0" w:right="0" w:firstLine="0"/>
    </w:pPr>
    <w:rPr>
      <w:b/>
    </w:rPr>
  </w:style>
  <w:style w:type="paragraph" w:customStyle="1" w:styleId="ASNDopsomming">
    <w:name w:val="ASND_opsomming"/>
    <w:basedOn w:val="Standaard"/>
    <w:qFormat/>
    <w:rsid w:val="00553D10"/>
    <w:pPr>
      <w:numPr>
        <w:numId w:val="1"/>
      </w:numPr>
      <w:spacing w:after="29"/>
      <w:ind w:left="550" w:right="40" w:hanging="357"/>
    </w:pPr>
  </w:style>
  <w:style w:type="paragraph" w:customStyle="1" w:styleId="ASNDitalic">
    <w:name w:val="ASND_italic"/>
    <w:basedOn w:val="Standaard"/>
    <w:qFormat/>
    <w:rsid w:val="00553D10"/>
    <w:pPr>
      <w:spacing w:after="300" w:line="273" w:lineRule="auto"/>
      <w:ind w:left="192" w:right="138" w:firstLine="0"/>
    </w:pPr>
    <w:rPr>
      <w:i/>
      <w:color w:val="355C72"/>
    </w:rPr>
  </w:style>
  <w:style w:type="paragraph" w:customStyle="1" w:styleId="ASNDstandaard">
    <w:name w:val="ASND_standaard"/>
    <w:basedOn w:val="Standaard"/>
    <w:qFormat/>
    <w:rsid w:val="00FA1CBB"/>
    <w:pPr>
      <w:spacing w:after="160" w:line="259" w:lineRule="auto"/>
      <w:ind w:left="11" w:right="40" w:hanging="11"/>
    </w:pPr>
    <w:rPr>
      <w:rFonts w:eastAsiaTheme="minorHAnsi" w:cstheme="minorBidi"/>
      <w:color w:val="auto"/>
      <w:szCs w:val="22"/>
      <w:lang w:eastAsia="en-US" w:bidi="ar-SA"/>
    </w:rPr>
  </w:style>
  <w:style w:type="paragraph" w:styleId="Lijstalinea">
    <w:name w:val="List Paragraph"/>
    <w:basedOn w:val="Standaard"/>
    <w:uiPriority w:val="34"/>
    <w:qFormat/>
    <w:rsid w:val="000D5EDA"/>
    <w:pPr>
      <w:ind w:left="720"/>
      <w:contextualSpacing/>
    </w:pPr>
  </w:style>
  <w:style w:type="paragraph" w:customStyle="1" w:styleId="ASNDNummering">
    <w:name w:val="ASND_Nummering"/>
    <w:basedOn w:val="ASNDopsomming"/>
    <w:qFormat/>
    <w:rsid w:val="00DD20E0"/>
    <w:pPr>
      <w:numPr>
        <w:numId w:val="2"/>
      </w:num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s-fp-01-20\dienst\00.0%20Publiek\32.%20Huisstijl\01_Beheer_Templates%20(alleen%20voor%20communicatiedienst)\Onepager\Onepager_sjabloon_v27012026.dotx" TargetMode="External"/></Relationships>
</file>

<file path=word/theme/theme1.xml><?xml version="1.0" encoding="utf-8"?>
<a:theme xmlns:a="http://schemas.openxmlformats.org/drawingml/2006/main" name="Kantoorthema">
  <a:themeElements>
    <a:clrScheme name="Lokaal bestuur Assenede 2026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31485B"/>
      </a:accent1>
      <a:accent2>
        <a:srgbClr val="006084"/>
      </a:accent2>
      <a:accent3>
        <a:srgbClr val="1C9A6F"/>
      </a:accent3>
      <a:accent4>
        <a:srgbClr val="60B9E5"/>
      </a:accent4>
      <a:accent5>
        <a:srgbClr val="EC9109"/>
      </a:accent5>
      <a:accent6>
        <a:srgbClr val="9AB40E"/>
      </a:accent6>
      <a:hlink>
        <a:srgbClr val="60B9E5"/>
      </a:hlink>
      <a:folHlink>
        <a:srgbClr val="006084"/>
      </a:folHlink>
    </a:clrScheme>
    <a:fontScheme name="Gemeente Assenede">
      <a:majorFont>
        <a:latin typeface="Fira San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Onepager_sjabloon_v27012026</Template>
  <TotalTime>4</TotalTime>
  <Pages>3</Pages>
  <Words>582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Den Bossche</dc:creator>
  <cp:keywords>Template</cp:keywords>
  <cp:lastModifiedBy>Charlotte Van Den Bossche</cp:lastModifiedBy>
  <cp:revision>2</cp:revision>
  <dcterms:created xsi:type="dcterms:W3CDTF">2026-09-24T08:28:00Z</dcterms:created>
  <dcterms:modified xsi:type="dcterms:W3CDTF">2026-09-24T08:32:00Z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d1603a5d-6735-4861-a1bb-5f1d02f6aa19</vt:lpwstr>
  </property>
</Properties>
</file>